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jc w:val="center"/>
        <w:rPr>
          <w:rFonts w:hint="eastAsia" w:ascii="方正小标宋_GBK" w:hAnsi="方正小标宋_GBK" w:eastAsia="方正小标宋_GBK" w:cs="方正小标宋_GBK"/>
          <w:snapToGrid w:val="0"/>
          <w:kern w:val="0"/>
          <w:sz w:val="36"/>
          <w:szCs w:val="36"/>
          <w:lang w:val="en-US" w:eastAsia="zh-CN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snapToGrid w:val="0"/>
          <w:kern w:val="0"/>
          <w:sz w:val="36"/>
          <w:szCs w:val="36"/>
          <w:lang w:val="en-US" w:eastAsia="zh-CN"/>
        </w:rPr>
        <w:t>南京医科大学康达学院学生延期毕业申请表</w:t>
      </w:r>
    </w:p>
    <w:tbl>
      <w:tblPr>
        <w:tblStyle w:val="3"/>
        <w:tblW w:w="910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85"/>
        <w:gridCol w:w="1396"/>
        <w:gridCol w:w="1274"/>
        <w:gridCol w:w="1545"/>
        <w:gridCol w:w="1549"/>
        <w:gridCol w:w="155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5" w:hRule="atLeast"/>
        </w:trPr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年级、专业</w:t>
            </w:r>
          </w:p>
        </w:tc>
        <w:tc>
          <w:tcPr>
            <w:tcW w:w="26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班级</w:t>
            </w:r>
          </w:p>
        </w:tc>
        <w:tc>
          <w:tcPr>
            <w:tcW w:w="31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</w:trPr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学号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0" w:hRule="atLeast"/>
        </w:trPr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26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申请时间</w:t>
            </w:r>
          </w:p>
        </w:tc>
        <w:tc>
          <w:tcPr>
            <w:tcW w:w="31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5" w:hRule="atLeast"/>
        </w:trPr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不及格课程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英语情况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毕业考试情况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</w:trPr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平均学分绩点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sz w:val="24"/>
                <w:szCs w:val="24"/>
                <w:u w:val="none"/>
                <w:lang w:eastAsia="zh-CN"/>
              </w:rPr>
              <w:t>选修课情况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处分情况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98" w:hRule="atLeast"/>
        </w:trPr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申请延期原因</w:t>
            </w:r>
          </w:p>
        </w:tc>
        <w:tc>
          <w:tcPr>
            <w:tcW w:w="73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华文新魏" w:hAnsi="华文新魏" w:eastAsia="华文新魏" w:cs="华文新魏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ind w:firstLine="720" w:firstLineChars="300"/>
              <w:jc w:val="both"/>
              <w:textAlignment w:val="center"/>
              <w:rPr>
                <w:rFonts w:hint="eastAsia" w:ascii="华文新魏" w:hAnsi="华文新魏" w:eastAsia="华文新魏" w:cs="华文新魏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新魏" w:hAnsi="华文新魏" w:eastAsia="华文新魏" w:cs="华文新魏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学生签名：                   年       月     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48" w:hRule="atLeast"/>
        </w:trPr>
        <w:tc>
          <w:tcPr>
            <w:tcW w:w="17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学生家长意见</w:t>
            </w:r>
          </w:p>
        </w:tc>
        <w:tc>
          <w:tcPr>
            <w:tcW w:w="7320" w:type="dxa"/>
            <w:gridSpan w:val="5"/>
            <w:tcBorders>
              <w:top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4" w:hRule="atLeast"/>
        </w:trPr>
        <w:tc>
          <w:tcPr>
            <w:tcW w:w="17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70" w:type="dxa"/>
            <w:gridSpan w:val="2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新魏" w:hAnsi="华文新魏" w:eastAsia="华文新魏" w:cs="华文新魏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新魏" w:hAnsi="华文新魏" w:eastAsia="华文新魏" w:cs="华文新魏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家长签名：</w:t>
            </w:r>
          </w:p>
        </w:tc>
        <w:tc>
          <w:tcPr>
            <w:tcW w:w="1545" w:type="dxa"/>
            <w:tcBorders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华文新魏" w:hAnsi="华文新魏" w:eastAsia="华文新魏" w:cs="华文新魏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05" w:type="dxa"/>
            <w:gridSpan w:val="2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华文新魏" w:hAnsi="华文新魏" w:eastAsia="华文新魏" w:cs="华文新魏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新魏" w:hAnsi="华文新魏" w:eastAsia="华文新魏" w:cs="华文新魏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       月     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38" w:hRule="atLeast"/>
        </w:trPr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各系部学生工作办公室审批</w:t>
            </w:r>
          </w:p>
        </w:tc>
        <w:tc>
          <w:tcPr>
            <w:tcW w:w="7320" w:type="dxa"/>
            <w:gridSpan w:val="5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华文新魏" w:hAnsi="华文新魏" w:eastAsia="华文新魏" w:cs="华文新魏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ind w:firstLine="480" w:firstLineChars="200"/>
              <w:jc w:val="both"/>
              <w:textAlignment w:val="center"/>
              <w:rPr>
                <w:rFonts w:hint="eastAsia" w:ascii="华文新魏" w:hAnsi="华文新魏" w:eastAsia="华文新魏" w:cs="华文新魏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新魏" w:hAnsi="华文新魏" w:eastAsia="华文新魏" w:cs="华文新魏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辅导员签名：                  年       月      日（盖章）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82" w:hRule="atLeast"/>
        </w:trPr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sz w:val="24"/>
                <w:szCs w:val="24"/>
                <w:u w:val="none"/>
                <w:lang w:eastAsia="zh-CN"/>
              </w:rPr>
              <w:t>学工处审批</w:t>
            </w:r>
          </w:p>
        </w:tc>
        <w:tc>
          <w:tcPr>
            <w:tcW w:w="2670" w:type="dxa"/>
            <w:gridSpan w:val="2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华文新魏" w:hAnsi="华文新魏" w:eastAsia="华文新魏" w:cs="华文新魏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新魏" w:hAnsi="华文新魏" w:eastAsia="华文新魏" w:cs="华文新魏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华文新魏" w:hAnsi="华文新魏" w:eastAsia="华文新魏" w:cs="华文新魏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经办人签名：</w:t>
            </w:r>
          </w:p>
        </w:tc>
        <w:tc>
          <w:tcPr>
            <w:tcW w:w="1545" w:type="dxa"/>
            <w:tcBorders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华文新魏" w:hAnsi="华文新魏" w:eastAsia="华文新魏" w:cs="华文新魏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05" w:type="dxa"/>
            <w:gridSpan w:val="2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华文新魏" w:hAnsi="华文新魏" w:eastAsia="华文新魏" w:cs="华文新魏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新魏" w:hAnsi="华文新魏" w:eastAsia="华文新魏" w:cs="华文新魏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华文新魏" w:hAnsi="华文新魏" w:eastAsia="华文新魏" w:cs="华文新魏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       月      日（盖章）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63" w:hRule="atLeast"/>
        </w:trPr>
        <w:tc>
          <w:tcPr>
            <w:tcW w:w="17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教务处审批</w:t>
            </w:r>
          </w:p>
        </w:tc>
        <w:tc>
          <w:tcPr>
            <w:tcW w:w="7320" w:type="dxa"/>
            <w:gridSpan w:val="5"/>
            <w:tcBorders>
              <w:top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7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70" w:type="dxa"/>
            <w:gridSpan w:val="2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新魏" w:hAnsi="华文新魏" w:eastAsia="华文新魏" w:cs="华文新魏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新魏" w:hAnsi="华文新魏" w:eastAsia="华文新魏" w:cs="华文新魏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经办人签名：</w:t>
            </w:r>
          </w:p>
        </w:tc>
        <w:tc>
          <w:tcPr>
            <w:tcW w:w="1545" w:type="dxa"/>
            <w:tcBorders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华文新魏" w:hAnsi="华文新魏" w:eastAsia="华文新魏" w:cs="华文新魏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05" w:type="dxa"/>
            <w:gridSpan w:val="2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新魏" w:hAnsi="华文新魏" w:eastAsia="华文新魏" w:cs="华文新魏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新魏" w:hAnsi="华文新魏" w:eastAsia="华文新魏" w:cs="华文新魏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       月      日（盖章）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5" w:hRule="atLeast"/>
        </w:trPr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  <w:tc>
          <w:tcPr>
            <w:tcW w:w="73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170343"/>
    <w:rsid w:val="403556CD"/>
    <w:rsid w:val="53170343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AppData\Roaming\Kingsoft\wps\addons\pool\win-i386\knewfileres_1.0.0.3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2018-05-25T02:25:00Z</dcterms:created>
  <dc:creator>Admin</dc:creator>
  <cp:lastModifiedBy>Admin</cp:lastModifiedBy>
  <dcterms:modified xsi:type="dcterms:W3CDTF">2018-06-07T02:57:15Z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